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2B7" w:rsidRDefault="004F20E9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3448685</wp:posOffset>
                </wp:positionH>
                <wp:positionV relativeFrom="paragraph">
                  <wp:posOffset>-10160</wp:posOffset>
                </wp:positionV>
                <wp:extent cx="2908300" cy="2242820"/>
                <wp:effectExtent l="635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0" cy="2242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18FD" w:rsidRDefault="008A18FD" w:rsidP="00432D78">
                            <w:pPr>
                              <w:rPr>
                                <w:rFonts w:ascii="CDU Kievit Tab" w:hAnsi="CDU Kievit Tab"/>
                                <w:b/>
                              </w:rPr>
                            </w:pPr>
                          </w:p>
                          <w:p w:rsidR="008A18FD" w:rsidRPr="00550646" w:rsidRDefault="008A18FD" w:rsidP="00432D78">
                            <w:pPr>
                              <w:rPr>
                                <w:rFonts w:ascii="CDU Kievit Tab" w:hAnsi="CDU Kievit Tab"/>
                                <w:b/>
                              </w:rPr>
                            </w:pPr>
                            <w:r w:rsidRPr="00550646">
                              <w:rPr>
                                <w:rFonts w:ascii="CDU Kievit Tab" w:hAnsi="CDU Kievit Tab"/>
                                <w:b/>
                              </w:rPr>
                              <w:t>DER FRAKTIONSVORSITZENDE</w:t>
                            </w:r>
                          </w:p>
                          <w:p w:rsidR="008A18FD" w:rsidRPr="00550646" w:rsidRDefault="008A18FD" w:rsidP="00432D78">
                            <w:pPr>
                              <w:rPr>
                                <w:rFonts w:ascii="CDU Kievit Tab" w:hAnsi="CDU Kievit Tab"/>
                                <w:sz w:val="16"/>
                                <w:szCs w:val="16"/>
                              </w:rPr>
                            </w:pPr>
                          </w:p>
                          <w:p w:rsidR="008A18FD" w:rsidRPr="00550646" w:rsidRDefault="008A18FD" w:rsidP="00432D78">
                            <w:pPr>
                              <w:rPr>
                                <w:rFonts w:ascii="CDU Kievit Tab" w:hAnsi="CDU Kievit Tab"/>
                                <w:b/>
                              </w:rPr>
                            </w:pPr>
                            <w:r w:rsidRPr="00550646">
                              <w:rPr>
                                <w:rFonts w:ascii="CDU Kievit Tab" w:hAnsi="CDU Kievit Tab"/>
                                <w:b/>
                              </w:rPr>
                              <w:t>Tobias Betz</w:t>
                            </w:r>
                          </w:p>
                          <w:p w:rsidR="008A18FD" w:rsidRDefault="008A18FD" w:rsidP="00BA42B7">
                            <w:pPr>
                              <w:rPr>
                                <w:rFonts w:ascii="CDU Kievit Tab" w:hAnsi="CDU Kievit Tab"/>
                              </w:rPr>
                            </w:pPr>
                          </w:p>
                          <w:p w:rsidR="008A18FD" w:rsidRDefault="008A18FD" w:rsidP="00BA42B7">
                            <w:pPr>
                              <w:rPr>
                                <w:rFonts w:ascii="CDU Kievit Tab" w:hAnsi="CDU Kievit Tab"/>
                              </w:rPr>
                            </w:pPr>
                          </w:p>
                          <w:p w:rsidR="008A18FD" w:rsidRPr="00550646" w:rsidRDefault="008A18FD" w:rsidP="00BA42B7">
                            <w:pPr>
                              <w:rPr>
                                <w:rFonts w:ascii="CDU Kievit Tab" w:hAnsi="CDU Kievit Tab"/>
                              </w:rPr>
                            </w:pPr>
                          </w:p>
                          <w:p w:rsidR="008A18FD" w:rsidRPr="00550646" w:rsidRDefault="008A18FD" w:rsidP="00BA42B7">
                            <w:pPr>
                              <w:rPr>
                                <w:rFonts w:ascii="CDU Kievit Tab" w:hAnsi="CDU Kievit Tab"/>
                              </w:rPr>
                            </w:pPr>
                          </w:p>
                          <w:p w:rsidR="008A18FD" w:rsidRPr="00550646" w:rsidRDefault="008A18FD" w:rsidP="006A0FF4">
                            <w:pPr>
                              <w:rPr>
                                <w:rFonts w:ascii="CDU Kievit Tab" w:hAnsi="CDU Kievit Tab"/>
                              </w:rPr>
                            </w:pPr>
                            <w:r w:rsidRPr="00550646">
                              <w:rPr>
                                <w:rFonts w:ascii="CDU Kievit Tab" w:hAnsi="CDU Kievit Tab"/>
                              </w:rPr>
                              <w:t xml:space="preserve">Steinau an der Straße, </w:t>
                            </w:r>
                            <w:r w:rsidR="001F50F1" w:rsidRPr="00550646">
                              <w:rPr>
                                <w:rFonts w:ascii="CDU Kievit Tab" w:hAnsi="CDU Kievit Tab"/>
                              </w:rPr>
                              <w:fldChar w:fldCharType="begin"/>
                            </w:r>
                            <w:r w:rsidRPr="00550646">
                              <w:rPr>
                                <w:rFonts w:ascii="CDU Kievit Tab" w:hAnsi="CDU Kievit Tab"/>
                              </w:rPr>
                              <w:instrText xml:space="preserve"> TIME \@ "d. MMMM yyyy" </w:instrText>
                            </w:r>
                            <w:r w:rsidR="001F50F1" w:rsidRPr="00550646">
                              <w:rPr>
                                <w:rFonts w:ascii="CDU Kievit Tab" w:hAnsi="CDU Kievit Tab"/>
                              </w:rPr>
                              <w:fldChar w:fldCharType="separate"/>
                            </w:r>
                            <w:r w:rsidR="00014149">
                              <w:rPr>
                                <w:rFonts w:ascii="CDU Kievit Tab" w:hAnsi="CDU Kievit Tab"/>
                                <w:noProof/>
                              </w:rPr>
                              <w:t>27. April 2014</w:t>
                            </w:r>
                            <w:r w:rsidR="001F50F1" w:rsidRPr="00550646">
                              <w:rPr>
                                <w:rFonts w:ascii="CDU Kievit Tab" w:hAnsi="CDU Kievit Ta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1.55pt;margin-top:-.8pt;width:229pt;height:176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" stroked="f">
                <v:textbox>
                  <w:txbxContent>
                    <w:p w:rsidR="008A18FD" w:rsidRDefault="008A18FD" w:rsidP="00432D78">
                      <w:pPr>
                        <w:rPr>
                          <w:rFonts w:ascii="CDU Kievit Tab" w:hAnsi="CDU Kievit Tab"/>
                          <w:b/>
                        </w:rPr>
                      </w:pPr>
                    </w:p>
                    <w:p w:rsidR="008A18FD" w:rsidRPr="00550646" w:rsidRDefault="008A18FD" w:rsidP="00432D78">
                      <w:pPr>
                        <w:rPr>
                          <w:rFonts w:ascii="CDU Kievit Tab" w:hAnsi="CDU Kievit Tab"/>
                          <w:b/>
                        </w:rPr>
                      </w:pPr>
                      <w:r w:rsidRPr="00550646">
                        <w:rPr>
                          <w:rFonts w:ascii="CDU Kievit Tab" w:hAnsi="CDU Kievit Tab"/>
                          <w:b/>
                        </w:rPr>
                        <w:t>DER FRAKTIONSVORSITZENDE</w:t>
                      </w:r>
                    </w:p>
                    <w:p w:rsidR="008A18FD" w:rsidRPr="00550646" w:rsidRDefault="008A18FD" w:rsidP="00432D78">
                      <w:pPr>
                        <w:rPr>
                          <w:rFonts w:ascii="CDU Kievit Tab" w:hAnsi="CDU Kievit Tab"/>
                          <w:sz w:val="16"/>
                          <w:szCs w:val="16"/>
                        </w:rPr>
                      </w:pPr>
                    </w:p>
                    <w:p w:rsidR="008A18FD" w:rsidRPr="00550646" w:rsidRDefault="008A18FD" w:rsidP="00432D78">
                      <w:pPr>
                        <w:rPr>
                          <w:rFonts w:ascii="CDU Kievit Tab" w:hAnsi="CDU Kievit Tab"/>
                          <w:b/>
                        </w:rPr>
                      </w:pPr>
                      <w:r w:rsidRPr="00550646">
                        <w:rPr>
                          <w:rFonts w:ascii="CDU Kievit Tab" w:hAnsi="CDU Kievit Tab"/>
                          <w:b/>
                        </w:rPr>
                        <w:t>Tobias Betz</w:t>
                      </w:r>
                    </w:p>
                    <w:p w:rsidR="008A18FD" w:rsidRDefault="008A18FD" w:rsidP="00BA42B7">
                      <w:pPr>
                        <w:rPr>
                          <w:rFonts w:ascii="CDU Kievit Tab" w:hAnsi="CDU Kievit Tab"/>
                        </w:rPr>
                      </w:pPr>
                    </w:p>
                    <w:p w:rsidR="008A18FD" w:rsidRDefault="008A18FD" w:rsidP="00BA42B7">
                      <w:pPr>
                        <w:rPr>
                          <w:rFonts w:ascii="CDU Kievit Tab" w:hAnsi="CDU Kievit Tab"/>
                        </w:rPr>
                      </w:pPr>
                    </w:p>
                    <w:p w:rsidR="008A18FD" w:rsidRPr="00550646" w:rsidRDefault="008A18FD" w:rsidP="00BA42B7">
                      <w:pPr>
                        <w:rPr>
                          <w:rFonts w:ascii="CDU Kievit Tab" w:hAnsi="CDU Kievit Tab"/>
                        </w:rPr>
                      </w:pPr>
                    </w:p>
                    <w:p w:rsidR="008A18FD" w:rsidRPr="00550646" w:rsidRDefault="008A18FD" w:rsidP="00BA42B7">
                      <w:pPr>
                        <w:rPr>
                          <w:rFonts w:ascii="CDU Kievit Tab" w:hAnsi="CDU Kievit Tab"/>
                        </w:rPr>
                      </w:pPr>
                    </w:p>
                    <w:p w:rsidR="008A18FD" w:rsidRPr="00550646" w:rsidRDefault="008A18FD" w:rsidP="006A0FF4">
                      <w:pPr>
                        <w:rPr>
                          <w:rFonts w:ascii="CDU Kievit Tab" w:hAnsi="CDU Kievit Tab"/>
                        </w:rPr>
                      </w:pPr>
                      <w:r w:rsidRPr="00550646">
                        <w:rPr>
                          <w:rFonts w:ascii="CDU Kievit Tab" w:hAnsi="CDU Kievit Tab"/>
                        </w:rPr>
                        <w:t xml:space="preserve">Steinau an der Straße, </w:t>
                      </w:r>
                      <w:r w:rsidR="001F50F1" w:rsidRPr="00550646">
                        <w:rPr>
                          <w:rFonts w:ascii="CDU Kievit Tab" w:hAnsi="CDU Kievit Tab"/>
                        </w:rPr>
                        <w:fldChar w:fldCharType="begin"/>
                      </w:r>
                      <w:r w:rsidRPr="00550646">
                        <w:rPr>
                          <w:rFonts w:ascii="CDU Kievit Tab" w:hAnsi="CDU Kievit Tab"/>
                        </w:rPr>
                        <w:instrText xml:space="preserve"> TIME \@ "d. MMMM yyyy" </w:instrText>
                      </w:r>
                      <w:r w:rsidR="001F50F1" w:rsidRPr="00550646">
                        <w:rPr>
                          <w:rFonts w:ascii="CDU Kievit Tab" w:hAnsi="CDU Kievit Tab"/>
                        </w:rPr>
                        <w:fldChar w:fldCharType="separate"/>
                      </w:r>
                      <w:r w:rsidR="00014149">
                        <w:rPr>
                          <w:rFonts w:ascii="CDU Kievit Tab" w:hAnsi="CDU Kievit Tab"/>
                          <w:noProof/>
                        </w:rPr>
                        <w:t>27. April 2014</w:t>
                      </w:r>
                      <w:r w:rsidR="001F50F1" w:rsidRPr="00550646">
                        <w:rPr>
                          <w:rFonts w:ascii="CDU Kievit Tab" w:hAnsi="CDU Kievit Tab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BA42B7" w:rsidRPr="00BA42B7" w:rsidRDefault="00BA42B7" w:rsidP="00BA42B7"/>
    <w:p w:rsidR="00BA42B7" w:rsidRPr="00BA42B7" w:rsidRDefault="004F20E9" w:rsidP="00BA42B7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131445</wp:posOffset>
                </wp:positionV>
                <wp:extent cx="3443605" cy="145097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3605" cy="145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18FD" w:rsidRPr="00F9414A" w:rsidRDefault="008A18FD" w:rsidP="00BA42B7">
                            <w:pPr>
                              <w:rPr>
                                <w:rFonts w:ascii="CDU Kievit Tab" w:hAnsi="CDU Kievit Ta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DU Kievit Tab" w:hAnsi="CDU Kievit Tab"/>
                                <w:sz w:val="16"/>
                                <w:szCs w:val="16"/>
                              </w:rPr>
                              <w:t>CDU-Fraktion Steinau, Steinauer Straße 23, 36396 Steinau-</w:t>
                            </w:r>
                            <w:proofErr w:type="spellStart"/>
                            <w:r>
                              <w:rPr>
                                <w:rFonts w:ascii="CDU Kievit Tab" w:hAnsi="CDU Kievit Tab"/>
                                <w:sz w:val="16"/>
                                <w:szCs w:val="16"/>
                              </w:rPr>
                              <w:t>Ulmbach</w:t>
                            </w:r>
                            <w:proofErr w:type="spellEnd"/>
                          </w:p>
                          <w:p w:rsidR="008A18FD" w:rsidRDefault="008A18FD" w:rsidP="00BA42B7">
                            <w:pPr>
                              <w:rPr>
                                <w:rFonts w:ascii="CDU Kievit Tab" w:hAnsi="CDU Kievit Tab"/>
                              </w:rPr>
                            </w:pPr>
                          </w:p>
                          <w:p w:rsidR="008A18FD" w:rsidRDefault="008A18FD" w:rsidP="00BA42B7">
                            <w:pPr>
                              <w:rPr>
                                <w:rFonts w:ascii="CDU Kievit Tab" w:hAnsi="CDU Kievit Tab"/>
                              </w:rPr>
                            </w:pPr>
                            <w:r>
                              <w:rPr>
                                <w:rFonts w:ascii="CDU Kievit Tab" w:hAnsi="CDU Kievit Tab"/>
                              </w:rPr>
                              <w:t>Herrn Stadtverordnetenvorsteher</w:t>
                            </w:r>
                          </w:p>
                          <w:p w:rsidR="008A18FD" w:rsidRDefault="008A18FD" w:rsidP="00BA42B7">
                            <w:pPr>
                              <w:rPr>
                                <w:rFonts w:ascii="CDU Kievit Tab" w:hAnsi="CDU Kievit Tab"/>
                              </w:rPr>
                            </w:pPr>
                            <w:r>
                              <w:rPr>
                                <w:rFonts w:ascii="CDU Kievit Tab" w:hAnsi="CDU Kievit Tab"/>
                              </w:rPr>
                              <w:t>Lothar Schumacher</w:t>
                            </w:r>
                          </w:p>
                          <w:p w:rsidR="008A18FD" w:rsidRDefault="008A18FD" w:rsidP="00BA42B7">
                            <w:pPr>
                              <w:rPr>
                                <w:rFonts w:ascii="CDU Kievit Tab" w:hAnsi="CDU Kievit Tab"/>
                              </w:rPr>
                            </w:pPr>
                            <w:r>
                              <w:rPr>
                                <w:rFonts w:ascii="CDU Kievit Tab" w:hAnsi="CDU Kievit Tab"/>
                              </w:rPr>
                              <w:t>Brüder-Grimm-Straße 47</w:t>
                            </w:r>
                          </w:p>
                          <w:p w:rsidR="008A18FD" w:rsidRDefault="008A18FD" w:rsidP="00BA42B7">
                            <w:pPr>
                              <w:rPr>
                                <w:rFonts w:ascii="CDU Kievit Tab" w:hAnsi="CDU Kievit Tab"/>
                              </w:rPr>
                            </w:pPr>
                          </w:p>
                          <w:p w:rsidR="008A18FD" w:rsidRPr="00E155C3" w:rsidRDefault="008A18FD" w:rsidP="00BA42B7">
                            <w:pPr>
                              <w:rPr>
                                <w:rFonts w:ascii="CDU Kievit Tab" w:hAnsi="CDU Kievit Tab"/>
                              </w:rPr>
                            </w:pPr>
                            <w:r>
                              <w:rPr>
                                <w:rFonts w:ascii="CDU Kievit Tab" w:hAnsi="CDU Kievit Tab"/>
                              </w:rPr>
                              <w:t>36396 Steinau an der Straße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9.35pt;margin-top:10.35pt;width:271.15pt;height:11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" stroked="f">
                <v:textbox>
                  <w:txbxContent>
                    <w:p w:rsidR="008A18FD" w:rsidRPr="00F9414A" w:rsidRDefault="008A18FD" w:rsidP="00BA42B7">
                      <w:pPr>
                        <w:rPr>
                          <w:rFonts w:ascii="CDU Kievit Tab" w:hAnsi="CDU Kievit Tab"/>
                          <w:sz w:val="16"/>
                          <w:szCs w:val="16"/>
                        </w:rPr>
                      </w:pPr>
                      <w:r>
                        <w:rPr>
                          <w:rFonts w:ascii="CDU Kievit Tab" w:hAnsi="CDU Kievit Tab"/>
                          <w:sz w:val="16"/>
                          <w:szCs w:val="16"/>
                        </w:rPr>
                        <w:t>CDU-Fraktion Steinau, Steinauer Straße 23, 36396 Steinau-Ulmbach</w:t>
                      </w:r>
                    </w:p>
                    <w:p w:rsidR="008A18FD" w:rsidRDefault="008A18FD" w:rsidP="00BA42B7">
                      <w:pPr>
                        <w:rPr>
                          <w:rFonts w:ascii="CDU Kievit Tab" w:hAnsi="CDU Kievit Tab"/>
                        </w:rPr>
                      </w:pPr>
                    </w:p>
                    <w:p w:rsidR="008A18FD" w:rsidRDefault="008A18FD" w:rsidP="00BA42B7">
                      <w:pPr>
                        <w:rPr>
                          <w:rFonts w:ascii="CDU Kievit Tab" w:hAnsi="CDU Kievit Tab"/>
                        </w:rPr>
                      </w:pPr>
                      <w:r>
                        <w:rPr>
                          <w:rFonts w:ascii="CDU Kievit Tab" w:hAnsi="CDU Kievit Tab"/>
                        </w:rPr>
                        <w:t>Herrn Stadtverordnetenvorsteher</w:t>
                      </w:r>
                    </w:p>
                    <w:p w:rsidR="008A18FD" w:rsidRDefault="008A18FD" w:rsidP="00BA42B7">
                      <w:pPr>
                        <w:rPr>
                          <w:rFonts w:ascii="CDU Kievit Tab" w:hAnsi="CDU Kievit Tab"/>
                        </w:rPr>
                      </w:pPr>
                      <w:r>
                        <w:rPr>
                          <w:rFonts w:ascii="CDU Kievit Tab" w:hAnsi="CDU Kievit Tab"/>
                        </w:rPr>
                        <w:t>Lothar Schumacher</w:t>
                      </w:r>
                    </w:p>
                    <w:p w:rsidR="008A18FD" w:rsidRDefault="008A18FD" w:rsidP="00BA42B7">
                      <w:pPr>
                        <w:rPr>
                          <w:rFonts w:ascii="CDU Kievit Tab" w:hAnsi="CDU Kievit Tab"/>
                        </w:rPr>
                      </w:pPr>
                      <w:r>
                        <w:rPr>
                          <w:rFonts w:ascii="CDU Kievit Tab" w:hAnsi="CDU Kievit Tab"/>
                        </w:rPr>
                        <w:t>Brüder-Grimm-Straße 47</w:t>
                      </w:r>
                    </w:p>
                    <w:p w:rsidR="008A18FD" w:rsidRDefault="008A18FD" w:rsidP="00BA42B7">
                      <w:pPr>
                        <w:rPr>
                          <w:rFonts w:ascii="CDU Kievit Tab" w:hAnsi="CDU Kievit Tab"/>
                        </w:rPr>
                      </w:pPr>
                    </w:p>
                    <w:p w:rsidR="008A18FD" w:rsidRPr="00E155C3" w:rsidRDefault="008A18FD" w:rsidP="00BA42B7">
                      <w:pPr>
                        <w:rPr>
                          <w:rFonts w:ascii="CDU Kievit Tab" w:hAnsi="CDU Kievit Tab"/>
                        </w:rPr>
                      </w:pPr>
                      <w:r>
                        <w:rPr>
                          <w:rFonts w:ascii="CDU Kievit Tab" w:hAnsi="CDU Kievit Tab"/>
                        </w:rPr>
                        <w:t>36396 Steinau an der Straße</w:t>
                      </w:r>
                    </w:p>
                  </w:txbxContent>
                </v:textbox>
              </v:shape>
            </w:pict>
          </mc:Fallback>
        </mc:AlternateContent>
      </w:r>
    </w:p>
    <w:p w:rsidR="00BA42B7" w:rsidRPr="00BA42B7" w:rsidRDefault="00BA42B7" w:rsidP="00BA42B7">
      <w:pPr>
        <w:tabs>
          <w:tab w:val="left" w:pos="6600"/>
        </w:tabs>
      </w:pPr>
      <w:r>
        <w:tab/>
      </w:r>
    </w:p>
    <w:p w:rsidR="00BA42B7" w:rsidRPr="00BA42B7" w:rsidRDefault="00BA42B7" w:rsidP="00BA42B7"/>
    <w:p w:rsidR="00BA42B7" w:rsidRPr="00BA42B7" w:rsidRDefault="00BA42B7" w:rsidP="00BA42B7"/>
    <w:p w:rsidR="00BA42B7" w:rsidRPr="00BA42B7" w:rsidRDefault="00BA42B7" w:rsidP="00BA42B7"/>
    <w:p w:rsidR="00BA42B7" w:rsidRPr="00BA42B7" w:rsidRDefault="00BA42B7" w:rsidP="00BA42B7"/>
    <w:p w:rsidR="00BA42B7" w:rsidRPr="00BA42B7" w:rsidRDefault="00BA42B7" w:rsidP="00BA42B7"/>
    <w:p w:rsidR="00BA42B7" w:rsidRPr="00BA42B7" w:rsidRDefault="00BA42B7" w:rsidP="00BA42B7"/>
    <w:p w:rsidR="008E79E5" w:rsidRDefault="008E79E5" w:rsidP="00BA42B7">
      <w:pPr>
        <w:rPr>
          <w:rFonts w:ascii="CDU Kievit Tab" w:hAnsi="CDU Kievit Tab"/>
        </w:rPr>
      </w:pPr>
    </w:p>
    <w:p w:rsidR="008217E7" w:rsidRDefault="008217E7" w:rsidP="00796CA2">
      <w:pPr>
        <w:rPr>
          <w:rFonts w:ascii="CDU Kievit Tab" w:hAnsi="CDU Kievit Tab"/>
        </w:rPr>
      </w:pPr>
    </w:p>
    <w:p w:rsidR="007457B1" w:rsidRDefault="007457B1" w:rsidP="00796CA2">
      <w:pPr>
        <w:rPr>
          <w:rFonts w:ascii="CDU Kievit Tab" w:hAnsi="CDU Kievit Tab"/>
        </w:rPr>
      </w:pPr>
    </w:p>
    <w:p w:rsidR="009425C9" w:rsidRDefault="009425C9" w:rsidP="00796CA2">
      <w:pPr>
        <w:rPr>
          <w:rFonts w:ascii="CDU Kievit Tab" w:hAnsi="CDU Kievit Tab"/>
        </w:rPr>
      </w:pPr>
    </w:p>
    <w:p w:rsidR="0055736C" w:rsidRDefault="000D3F6A" w:rsidP="0094270D">
      <w:pPr>
        <w:tabs>
          <w:tab w:val="left" w:pos="952"/>
          <w:tab w:val="left" w:pos="5059"/>
        </w:tabs>
        <w:rPr>
          <w:rFonts w:ascii="CDU Kievit Tab" w:hAnsi="CDU Kievit Tab"/>
        </w:rPr>
      </w:pPr>
      <w:r>
        <w:rPr>
          <w:rFonts w:ascii="CDU Kievit Tab" w:hAnsi="CDU Kievit Tab"/>
        </w:rPr>
        <w:tab/>
      </w:r>
      <w:r w:rsidR="0094270D">
        <w:rPr>
          <w:rFonts w:ascii="CDU Kievit Tab" w:hAnsi="CDU Kievit Tab"/>
        </w:rPr>
        <w:tab/>
      </w:r>
    </w:p>
    <w:p w:rsidR="0000217C" w:rsidRPr="009425C9" w:rsidRDefault="00E24D81" w:rsidP="00F81352">
      <w:pPr>
        <w:rPr>
          <w:rFonts w:ascii="CDU Kievit Tab" w:hAnsi="CDU Kievit Tab"/>
          <w:sz w:val="28"/>
          <w:szCs w:val="28"/>
          <w:u w:val="single"/>
        </w:rPr>
      </w:pPr>
      <w:r w:rsidRPr="009425C9">
        <w:rPr>
          <w:rFonts w:ascii="CDU Kievit Tab" w:hAnsi="CDU Kievit Tab"/>
          <w:sz w:val="28"/>
          <w:szCs w:val="28"/>
          <w:u w:val="single"/>
        </w:rPr>
        <w:t>A</w:t>
      </w:r>
      <w:r w:rsidR="00C703E0" w:rsidRPr="009425C9">
        <w:rPr>
          <w:rFonts w:ascii="CDU Kievit Tab" w:hAnsi="CDU Kievit Tab"/>
          <w:sz w:val="28"/>
          <w:szCs w:val="28"/>
          <w:u w:val="single"/>
        </w:rPr>
        <w:t>n</w:t>
      </w:r>
      <w:r w:rsidR="009A3AC2" w:rsidRPr="009425C9">
        <w:rPr>
          <w:rFonts w:ascii="CDU Kievit Tab" w:hAnsi="CDU Kievit Tab"/>
          <w:sz w:val="28"/>
          <w:szCs w:val="28"/>
          <w:u w:val="single"/>
        </w:rPr>
        <w:t>t</w:t>
      </w:r>
      <w:r w:rsidR="0065655F" w:rsidRPr="009425C9">
        <w:rPr>
          <w:rFonts w:ascii="CDU Kievit Tab" w:hAnsi="CDU Kievit Tab"/>
          <w:sz w:val="28"/>
          <w:szCs w:val="28"/>
          <w:u w:val="single"/>
        </w:rPr>
        <w:t>rag</w:t>
      </w:r>
      <w:r w:rsidR="00CE09D6" w:rsidRPr="009425C9">
        <w:rPr>
          <w:rFonts w:ascii="CDU Kievit Tab" w:hAnsi="CDU Kievit Tab"/>
          <w:sz w:val="28"/>
          <w:szCs w:val="28"/>
          <w:u w:val="single"/>
        </w:rPr>
        <w:t xml:space="preserve"> für die Stadtverordnetenversammlung am </w:t>
      </w:r>
      <w:r w:rsidR="004F20E9">
        <w:rPr>
          <w:rFonts w:ascii="CDU Kievit Tab" w:hAnsi="CDU Kievit Tab"/>
          <w:sz w:val="28"/>
          <w:szCs w:val="28"/>
          <w:u w:val="single"/>
        </w:rPr>
        <w:t>13</w:t>
      </w:r>
      <w:r w:rsidR="00F20558">
        <w:rPr>
          <w:rFonts w:ascii="CDU Kievit Tab" w:hAnsi="CDU Kievit Tab"/>
          <w:sz w:val="28"/>
          <w:szCs w:val="28"/>
          <w:u w:val="single"/>
        </w:rPr>
        <w:t>.</w:t>
      </w:r>
      <w:r w:rsidR="004F20E9">
        <w:rPr>
          <w:rFonts w:ascii="CDU Kievit Tab" w:hAnsi="CDU Kievit Tab"/>
          <w:sz w:val="28"/>
          <w:szCs w:val="28"/>
          <w:u w:val="single"/>
        </w:rPr>
        <w:t>05</w:t>
      </w:r>
      <w:r w:rsidR="003930CF" w:rsidRPr="009425C9">
        <w:rPr>
          <w:rFonts w:ascii="CDU Kievit Tab" w:hAnsi="CDU Kievit Tab"/>
          <w:sz w:val="28"/>
          <w:szCs w:val="28"/>
          <w:u w:val="single"/>
        </w:rPr>
        <w:t>.</w:t>
      </w:r>
      <w:r w:rsidR="004F20E9">
        <w:rPr>
          <w:rFonts w:ascii="CDU Kievit Tab" w:hAnsi="CDU Kievit Tab"/>
          <w:sz w:val="28"/>
          <w:szCs w:val="28"/>
          <w:u w:val="single"/>
        </w:rPr>
        <w:t>2014</w:t>
      </w:r>
    </w:p>
    <w:p w:rsidR="0000217C" w:rsidRPr="009425C9" w:rsidRDefault="00014149" w:rsidP="0000217C">
      <w:pPr>
        <w:rPr>
          <w:rFonts w:ascii="CDU Kievit Tab" w:hAnsi="CDU Kievit Tab"/>
        </w:rPr>
      </w:pPr>
      <w:r>
        <w:rPr>
          <w:rFonts w:ascii="CDU Kievit Tab" w:hAnsi="CDU Kievit Tab"/>
          <w:b/>
          <w:bCs/>
          <w:sz w:val="28"/>
          <w:szCs w:val="28"/>
        </w:rPr>
        <w:t>Benennung eines ICE- Zuges</w:t>
      </w:r>
      <w:r w:rsidR="004F20E9">
        <w:rPr>
          <w:rFonts w:ascii="CDU Kievit Tab" w:hAnsi="CDU Kievit Tab"/>
          <w:b/>
          <w:bCs/>
          <w:sz w:val="28"/>
          <w:szCs w:val="28"/>
        </w:rPr>
        <w:t xml:space="preserve"> nach der Stadt Steinau an der Straße</w:t>
      </w:r>
    </w:p>
    <w:p w:rsidR="0065655F" w:rsidRPr="009425C9" w:rsidRDefault="0065655F" w:rsidP="0000217C">
      <w:pPr>
        <w:rPr>
          <w:rFonts w:ascii="CDU Kievit Tab" w:hAnsi="CDU Kievit Tab"/>
        </w:rPr>
      </w:pPr>
    </w:p>
    <w:p w:rsidR="003A33D4" w:rsidRPr="009425C9" w:rsidRDefault="003A33D4" w:rsidP="0000217C">
      <w:pPr>
        <w:jc w:val="both"/>
        <w:rPr>
          <w:rFonts w:ascii="CDU Kievit Tab" w:hAnsi="CDU Kievit Tab"/>
        </w:rPr>
      </w:pPr>
    </w:p>
    <w:p w:rsidR="00E24D81" w:rsidRPr="009425C9" w:rsidRDefault="00CE09D6" w:rsidP="0000217C">
      <w:pPr>
        <w:jc w:val="both"/>
        <w:rPr>
          <w:rFonts w:ascii="CDU Kievit Tab" w:hAnsi="CDU Kievit Tab"/>
        </w:rPr>
      </w:pPr>
      <w:r w:rsidRPr="009425C9">
        <w:rPr>
          <w:rFonts w:ascii="CDU Kievit Tab" w:hAnsi="CDU Kievit Tab"/>
        </w:rPr>
        <w:t>Sehr geehrter Herr Schumacher</w:t>
      </w:r>
      <w:r w:rsidR="004F20E9">
        <w:rPr>
          <w:rFonts w:ascii="CDU Kievit Tab" w:hAnsi="CDU Kievit Tab"/>
        </w:rPr>
        <w:t>,</w:t>
      </w:r>
    </w:p>
    <w:p w:rsidR="0000217C" w:rsidRPr="009425C9" w:rsidRDefault="0000217C" w:rsidP="0000217C">
      <w:pPr>
        <w:jc w:val="both"/>
        <w:rPr>
          <w:rFonts w:ascii="CDU Kievit Tab" w:hAnsi="CDU Kievit Tab"/>
        </w:rPr>
      </w:pPr>
    </w:p>
    <w:p w:rsidR="00B84E4E" w:rsidRPr="009425C9" w:rsidRDefault="00B84E4E" w:rsidP="0000217C">
      <w:pPr>
        <w:jc w:val="both"/>
        <w:rPr>
          <w:rFonts w:ascii="CDU Kievit Tab" w:hAnsi="CDU Kievit Tab"/>
        </w:rPr>
      </w:pPr>
    </w:p>
    <w:p w:rsidR="009D0AAF" w:rsidRPr="009425C9" w:rsidRDefault="00CE09D6" w:rsidP="00A5377F">
      <w:pPr>
        <w:jc w:val="both"/>
        <w:rPr>
          <w:rFonts w:ascii="CDU Kievit Tab" w:hAnsi="CDU Kievit Tab"/>
        </w:rPr>
      </w:pPr>
      <w:r w:rsidRPr="009425C9">
        <w:rPr>
          <w:rFonts w:ascii="CDU Kievit Tab" w:hAnsi="CDU Kievit Tab"/>
        </w:rPr>
        <w:t>die CDU-Fraktion stellt zur Stadtverordneten</w:t>
      </w:r>
      <w:r w:rsidR="004D717E" w:rsidRPr="009425C9">
        <w:rPr>
          <w:rFonts w:ascii="CDU Kievit Tab" w:hAnsi="CDU Kievit Tab"/>
        </w:rPr>
        <w:t>sitzung</w:t>
      </w:r>
      <w:r w:rsidRPr="009425C9">
        <w:rPr>
          <w:rFonts w:ascii="CDU Kievit Tab" w:hAnsi="CDU Kievit Tab"/>
        </w:rPr>
        <w:t xml:space="preserve"> </w:t>
      </w:r>
      <w:r w:rsidR="004A415C" w:rsidRPr="009425C9">
        <w:rPr>
          <w:rFonts w:ascii="CDU Kievit Tab" w:hAnsi="CDU Kievit Tab"/>
        </w:rPr>
        <w:t xml:space="preserve">am </w:t>
      </w:r>
      <w:r w:rsidR="004F20E9">
        <w:rPr>
          <w:rFonts w:ascii="CDU Kievit Tab" w:hAnsi="CDU Kievit Tab"/>
        </w:rPr>
        <w:t>13</w:t>
      </w:r>
      <w:r w:rsidR="00252094">
        <w:rPr>
          <w:rFonts w:ascii="CDU Kievit Tab" w:hAnsi="CDU Kievit Tab"/>
        </w:rPr>
        <w:t>.</w:t>
      </w:r>
      <w:r w:rsidR="004F20E9">
        <w:rPr>
          <w:rFonts w:ascii="CDU Kievit Tab" w:hAnsi="CDU Kievit Tab"/>
        </w:rPr>
        <w:t>05</w:t>
      </w:r>
      <w:r w:rsidR="003930CF" w:rsidRPr="009425C9">
        <w:rPr>
          <w:rFonts w:ascii="CDU Kievit Tab" w:hAnsi="CDU Kievit Tab"/>
        </w:rPr>
        <w:t>.</w:t>
      </w:r>
      <w:r w:rsidR="004F20E9">
        <w:rPr>
          <w:rFonts w:ascii="CDU Kievit Tab" w:hAnsi="CDU Kievit Tab"/>
        </w:rPr>
        <w:t>2014</w:t>
      </w:r>
      <w:r w:rsidR="00A5377F" w:rsidRPr="009425C9">
        <w:rPr>
          <w:rFonts w:ascii="CDU Kievit Tab" w:hAnsi="CDU Kievit Tab"/>
        </w:rPr>
        <w:t xml:space="preserve"> folgenden Antrag</w:t>
      </w:r>
      <w:r w:rsidR="001D24B2">
        <w:rPr>
          <w:rFonts w:ascii="CDU Kievit Tab" w:hAnsi="CDU Kievit Tab"/>
        </w:rPr>
        <w:t>:</w:t>
      </w:r>
    </w:p>
    <w:p w:rsidR="00A5377F" w:rsidRDefault="00A5377F" w:rsidP="00A5377F">
      <w:pPr>
        <w:jc w:val="both"/>
        <w:rPr>
          <w:rFonts w:ascii="CDU Kievit Tab" w:hAnsi="CDU Kievit Tab"/>
        </w:rPr>
      </w:pPr>
    </w:p>
    <w:p w:rsidR="001D24B2" w:rsidRPr="00782894" w:rsidRDefault="00782894" w:rsidP="00655602">
      <w:pPr>
        <w:jc w:val="both"/>
        <w:rPr>
          <w:rFonts w:ascii="CDU Kievit Tab" w:hAnsi="CDU Kievit Tab"/>
        </w:rPr>
      </w:pPr>
      <w:r>
        <w:rPr>
          <w:rFonts w:ascii="CDU Kievit Tab" w:hAnsi="CDU Kievit Tab"/>
        </w:rPr>
        <w:t>Der Magistrat</w:t>
      </w:r>
      <w:r w:rsidR="00252094">
        <w:rPr>
          <w:rFonts w:ascii="CDU Kievit Tab" w:hAnsi="CDU Kievit Tab"/>
        </w:rPr>
        <w:t xml:space="preserve"> der Stadt Steinau</w:t>
      </w:r>
      <w:r>
        <w:rPr>
          <w:rFonts w:ascii="CDU Kievit Tab" w:hAnsi="CDU Kievit Tab"/>
        </w:rPr>
        <w:t xml:space="preserve"> wird beauftragt</w:t>
      </w:r>
      <w:r w:rsidR="00C70B7B">
        <w:rPr>
          <w:rFonts w:ascii="CDU Kievit Tab" w:hAnsi="CDU Kievit Tab"/>
        </w:rPr>
        <w:t xml:space="preserve"> </w:t>
      </w:r>
      <w:r w:rsidR="004F20E9">
        <w:rPr>
          <w:rFonts w:ascii="CDU Kievit Tab" w:hAnsi="CDU Kievit Tab"/>
        </w:rPr>
        <w:t>sich bei der Deutschen Bahn für e</w:t>
      </w:r>
      <w:r w:rsidR="00B73D1A">
        <w:rPr>
          <w:rFonts w:ascii="CDU Kievit Tab" w:hAnsi="CDU Kievit Tab"/>
        </w:rPr>
        <w:t>ine Namenspatenschaft eines ICE- Zuges</w:t>
      </w:r>
      <w:r w:rsidR="004F20E9">
        <w:rPr>
          <w:rFonts w:ascii="CDU Kievit Tab" w:hAnsi="CDU Kievit Tab"/>
        </w:rPr>
        <w:t xml:space="preserve"> zu bewerben. </w:t>
      </w:r>
      <w:r w:rsidR="00252094">
        <w:rPr>
          <w:rFonts w:ascii="CDU Kievit Tab" w:hAnsi="CDU Kievit Tab"/>
        </w:rPr>
        <w:t xml:space="preserve"> </w:t>
      </w:r>
      <w:r w:rsidR="003835B3">
        <w:rPr>
          <w:rFonts w:ascii="CDU Kievit Tab" w:hAnsi="CDU Kievit Tab"/>
        </w:rPr>
        <w:t xml:space="preserve"> </w:t>
      </w:r>
    </w:p>
    <w:p w:rsidR="00782894" w:rsidRPr="009425C9" w:rsidRDefault="00782894" w:rsidP="004D717E">
      <w:pPr>
        <w:rPr>
          <w:rFonts w:ascii="CDU Kievit Tab" w:hAnsi="CDU Kievit Tab"/>
          <w:u w:val="single"/>
        </w:rPr>
      </w:pPr>
    </w:p>
    <w:p w:rsidR="003D2C34" w:rsidRPr="009425C9" w:rsidRDefault="004A415C" w:rsidP="004F255A">
      <w:pPr>
        <w:rPr>
          <w:rFonts w:ascii="CDU Kievit Tab" w:hAnsi="CDU Kievit Tab"/>
          <w:u w:val="single"/>
        </w:rPr>
      </w:pPr>
      <w:r w:rsidRPr="009425C9">
        <w:rPr>
          <w:rFonts w:ascii="CDU Kievit Tab" w:hAnsi="CDU Kievit Tab"/>
          <w:u w:val="single"/>
        </w:rPr>
        <w:t>Begründung:</w:t>
      </w:r>
    </w:p>
    <w:p w:rsidR="000B3415" w:rsidRDefault="000B3415" w:rsidP="0000217C">
      <w:pPr>
        <w:rPr>
          <w:rFonts w:ascii="CDU Kievit Tab" w:hAnsi="CDU Kievit Tab"/>
        </w:rPr>
      </w:pPr>
    </w:p>
    <w:p w:rsidR="00252094" w:rsidRDefault="004F20E9" w:rsidP="004F20E9">
      <w:pPr>
        <w:jc w:val="both"/>
        <w:rPr>
          <w:rFonts w:ascii="CDU Kievit Tab" w:hAnsi="CDU Kievit Tab"/>
        </w:rPr>
      </w:pPr>
      <w:r>
        <w:rPr>
          <w:rFonts w:ascii="CDU Kievit Tab" w:hAnsi="CDU Kievit Tab"/>
        </w:rPr>
        <w:t>Das Europäische Nachrichtenmagazin für Eisenbahnfreunde berichtete, dass bisher 211 der 259 ICE- Züge nach deutschen Städten und Gemeinden benannt sind und die Bahn aktuell weitere Paten sucht. Eine Patenschaft ist mit keinerlei Kosten verbunden und somit günstiges Stadtmarketing</w:t>
      </w:r>
      <w:r w:rsidR="00585580">
        <w:rPr>
          <w:rFonts w:ascii="CDU Kievit Tab" w:hAnsi="CDU Kievit Tab"/>
        </w:rPr>
        <w:t xml:space="preserve"> für die Brüder-Grimm-Stadt</w:t>
      </w:r>
      <w:bookmarkStart w:id="0" w:name="_GoBack"/>
      <w:bookmarkEnd w:id="0"/>
      <w:r>
        <w:rPr>
          <w:rFonts w:ascii="CDU Kievit Tab" w:hAnsi="CDU Kievit Tab"/>
        </w:rPr>
        <w:t>.</w:t>
      </w:r>
    </w:p>
    <w:p w:rsidR="00252094" w:rsidRDefault="00252094" w:rsidP="0000217C">
      <w:pPr>
        <w:rPr>
          <w:rFonts w:ascii="CDU Kievit Tab" w:hAnsi="CDU Kievit Tab"/>
        </w:rPr>
      </w:pPr>
    </w:p>
    <w:p w:rsidR="0000217C" w:rsidRPr="009425C9" w:rsidRDefault="0000217C" w:rsidP="0000217C">
      <w:pPr>
        <w:rPr>
          <w:rFonts w:ascii="CDU Kievit Tab" w:hAnsi="CDU Kievit Tab"/>
        </w:rPr>
      </w:pPr>
      <w:r w:rsidRPr="009425C9">
        <w:rPr>
          <w:rFonts w:ascii="CDU Kievit Tab" w:hAnsi="CDU Kievit Tab"/>
        </w:rPr>
        <w:t>Mit</w:t>
      </w:r>
      <w:r w:rsidR="005D5522" w:rsidRPr="009425C9">
        <w:rPr>
          <w:rFonts w:ascii="CDU Kievit Tab" w:hAnsi="CDU Kievit Tab"/>
        </w:rPr>
        <w:t xml:space="preserve"> freundlichen </w:t>
      </w:r>
      <w:r w:rsidRPr="009425C9">
        <w:rPr>
          <w:rFonts w:ascii="CDU Kievit Tab" w:hAnsi="CDU Kievit Tab"/>
        </w:rPr>
        <w:t>Grüßen</w:t>
      </w:r>
    </w:p>
    <w:p w:rsidR="0000217C" w:rsidRPr="009425C9" w:rsidRDefault="003835B3" w:rsidP="0000217C">
      <w:pPr>
        <w:rPr>
          <w:rFonts w:ascii="CDU Kievit Tab" w:hAnsi="CDU Kievit Tab"/>
          <w:noProof/>
        </w:rPr>
      </w:pPr>
      <w:r>
        <w:rPr>
          <w:rFonts w:ascii="CDU Kievit Tab" w:hAnsi="CDU Kievit Tab"/>
          <w:noProof/>
        </w:rPr>
        <w:drawing>
          <wp:inline distT="0" distB="0" distL="0" distR="0" wp14:anchorId="3D8CCC70" wp14:editId="5D8BB336">
            <wp:extent cx="1749287" cy="93825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409" cy="93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36C" w:rsidRPr="009425C9" w:rsidRDefault="003835B3" w:rsidP="0000217C">
      <w:pPr>
        <w:rPr>
          <w:rFonts w:ascii="CDU Kievit Tab" w:hAnsi="CDU Kievit Tab"/>
        </w:rPr>
      </w:pPr>
      <w:r>
        <w:rPr>
          <w:rFonts w:ascii="CDU Kievit Tab" w:hAnsi="CDU Kievit Tab"/>
        </w:rPr>
        <w:t>Christoph Schneider</w:t>
      </w:r>
    </w:p>
    <w:sectPr w:rsidR="0055736C" w:rsidRPr="009425C9" w:rsidSect="007658E0">
      <w:headerReference w:type="even" r:id="rId10"/>
      <w:headerReference w:type="default" r:id="rId11"/>
      <w:footerReference w:type="default" r:id="rId12"/>
      <w:pgSz w:w="11906" w:h="16838" w:code="9"/>
      <w:pgMar w:top="1418" w:right="1418" w:bottom="851" w:left="1418" w:header="284" w:footer="1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F8D" w:rsidRDefault="00CB7F8D">
      <w:r>
        <w:separator/>
      </w:r>
    </w:p>
  </w:endnote>
  <w:endnote w:type="continuationSeparator" w:id="0">
    <w:p w:rsidR="00CB7F8D" w:rsidRDefault="00CB7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DU Kievit Tab">
    <w:altName w:val="Vrinda"/>
    <w:charset w:val="00"/>
    <w:family w:val="swiss"/>
    <w:pitch w:val="variable"/>
    <w:sig w:usb0="00000003" w:usb1="10000048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8FD" w:rsidRPr="00896ED9" w:rsidRDefault="008A18FD" w:rsidP="00595BCB">
    <w:pPr>
      <w:jc w:val="center"/>
      <w:rPr>
        <w:rFonts w:ascii="Arial" w:hAnsi="Arial" w:cs="Arial"/>
        <w:sz w:val="18"/>
        <w:szCs w:val="18"/>
      </w:rPr>
    </w:pPr>
    <w:r>
      <w:rPr>
        <w:rFonts w:ascii="CDU Kievit Tab" w:hAnsi="CDU Kievit Tab"/>
        <w:sz w:val="18"/>
        <w:szCs w:val="18"/>
      </w:rPr>
      <w:t>CDU-Fraktion Steinau an der Straße</w:t>
    </w:r>
    <w:r w:rsidRPr="00896ED9">
      <w:rPr>
        <w:rFonts w:ascii="CDU Kievit Tab" w:hAnsi="CDU Kievit Tab"/>
        <w:sz w:val="18"/>
        <w:szCs w:val="18"/>
      </w:rPr>
      <w:t xml:space="preserve"> – </w:t>
    </w:r>
    <w:r>
      <w:rPr>
        <w:rFonts w:ascii="CDU Kievit Tab" w:hAnsi="CDU Kievit Tab"/>
        <w:sz w:val="18"/>
        <w:szCs w:val="18"/>
      </w:rPr>
      <w:t>Tobias Betz</w:t>
    </w:r>
    <w:r w:rsidRPr="00896ED9">
      <w:rPr>
        <w:rFonts w:ascii="CDU Kievit Tab" w:hAnsi="CDU Kievit Tab"/>
        <w:sz w:val="18"/>
        <w:szCs w:val="18"/>
      </w:rPr>
      <w:t xml:space="preserve"> – </w:t>
    </w:r>
    <w:r>
      <w:rPr>
        <w:rFonts w:ascii="CDU Kievit Tab" w:hAnsi="CDU Kievit Tab"/>
        <w:sz w:val="18"/>
        <w:szCs w:val="18"/>
      </w:rPr>
      <w:t>Steinauer Straße 23</w:t>
    </w:r>
    <w:r w:rsidRPr="00896ED9">
      <w:rPr>
        <w:rFonts w:ascii="CDU Kievit Tab" w:hAnsi="CDU Kievit Tab"/>
        <w:sz w:val="18"/>
        <w:szCs w:val="18"/>
      </w:rPr>
      <w:t xml:space="preserve"> – 36396 Steinau</w:t>
    </w:r>
    <w:r>
      <w:rPr>
        <w:rFonts w:ascii="CDU Kievit Tab" w:hAnsi="CDU Kievit Tab"/>
        <w:sz w:val="18"/>
        <w:szCs w:val="18"/>
      </w:rPr>
      <w:t>-</w:t>
    </w:r>
    <w:proofErr w:type="spellStart"/>
    <w:r>
      <w:rPr>
        <w:rFonts w:ascii="CDU Kievit Tab" w:hAnsi="CDU Kievit Tab"/>
        <w:sz w:val="18"/>
        <w:szCs w:val="18"/>
      </w:rPr>
      <w:t>Ulmbach</w:t>
    </w:r>
    <w:proofErr w:type="spellEnd"/>
  </w:p>
  <w:p w:rsidR="008A18FD" w:rsidRPr="00896ED9" w:rsidRDefault="008A18FD" w:rsidP="00896ED9">
    <w:pPr>
      <w:jc w:val="center"/>
      <w:rPr>
        <w:rFonts w:ascii="CDU Kievit Tab" w:hAnsi="CDU Kievit Tab"/>
        <w:iCs/>
        <w:noProof/>
        <w:sz w:val="18"/>
        <w:szCs w:val="18"/>
      </w:rPr>
    </w:pPr>
    <w:r>
      <w:rPr>
        <w:rFonts w:ascii="CDU Kievit Tab" w:hAnsi="CDU Kievit Tab"/>
        <w:iCs/>
        <w:noProof/>
        <w:sz w:val="16"/>
        <w:szCs w:val="16"/>
      </w:rPr>
      <w:t xml:space="preserve"> </w:t>
    </w:r>
    <w:r>
      <w:rPr>
        <w:rFonts w:ascii="CDU Kievit Tab" w:hAnsi="CDU Kievit Tab"/>
        <w:iCs/>
        <w:noProof/>
        <w:sz w:val="16"/>
        <w:szCs w:val="16"/>
      </w:rPr>
      <w:sym w:font="Wingdings" w:char="F028"/>
    </w:r>
    <w:r>
      <w:rPr>
        <w:rFonts w:ascii="CDU Kievit Tab" w:hAnsi="CDU Kievit Tab"/>
        <w:iCs/>
        <w:noProof/>
        <w:sz w:val="16"/>
        <w:szCs w:val="16"/>
      </w:rPr>
      <w:t xml:space="preserve"> </w:t>
    </w:r>
    <w:r w:rsidRPr="00896ED9">
      <w:rPr>
        <w:rFonts w:ascii="CDU Kievit Tab" w:hAnsi="CDU Kievit Tab"/>
        <w:iCs/>
        <w:noProof/>
        <w:sz w:val="18"/>
        <w:szCs w:val="18"/>
      </w:rPr>
      <w:t>0</w:t>
    </w:r>
    <w:r>
      <w:rPr>
        <w:rFonts w:ascii="CDU Kievit Tab" w:hAnsi="CDU Kievit Tab"/>
        <w:iCs/>
        <w:noProof/>
        <w:sz w:val="18"/>
        <w:szCs w:val="18"/>
      </w:rPr>
      <w:t xml:space="preserve"> </w:t>
    </w:r>
    <w:r w:rsidRPr="00896ED9">
      <w:rPr>
        <w:rFonts w:ascii="CDU Kievit Tab" w:hAnsi="CDU Kievit Tab"/>
        <w:iCs/>
        <w:noProof/>
        <w:sz w:val="18"/>
        <w:szCs w:val="18"/>
      </w:rPr>
      <w:t>66</w:t>
    </w:r>
    <w:r>
      <w:rPr>
        <w:rFonts w:ascii="CDU Kievit Tab" w:hAnsi="CDU Kievit Tab"/>
        <w:iCs/>
        <w:noProof/>
        <w:sz w:val="18"/>
        <w:szCs w:val="18"/>
      </w:rPr>
      <w:t xml:space="preserve"> </w:t>
    </w:r>
    <w:r w:rsidRPr="00896ED9">
      <w:rPr>
        <w:rFonts w:ascii="CDU Kievit Tab" w:hAnsi="CDU Kievit Tab"/>
        <w:iCs/>
        <w:noProof/>
        <w:sz w:val="18"/>
        <w:szCs w:val="18"/>
      </w:rPr>
      <w:t>6</w:t>
    </w:r>
    <w:r>
      <w:rPr>
        <w:rFonts w:ascii="CDU Kievit Tab" w:hAnsi="CDU Kievit Tab"/>
        <w:iCs/>
        <w:noProof/>
        <w:sz w:val="18"/>
        <w:szCs w:val="18"/>
      </w:rPr>
      <w:t xml:space="preserve">7 / </w:t>
    </w:r>
    <w:r w:rsidRPr="009A1C4D">
      <w:rPr>
        <w:rFonts w:ascii="CDU Kievit Tab" w:hAnsi="CDU Kievit Tab"/>
        <w:iCs/>
        <w:noProof/>
        <w:sz w:val="18"/>
        <w:szCs w:val="18"/>
      </w:rPr>
      <w:t>91 80</w:t>
    </w:r>
    <w:r>
      <w:rPr>
        <w:rFonts w:ascii="CDU Kievit Tab" w:hAnsi="CDU Kievit Tab"/>
        <w:iCs/>
        <w:noProof/>
        <w:sz w:val="18"/>
        <w:szCs w:val="18"/>
      </w:rPr>
      <w:t xml:space="preserve"> </w:t>
    </w:r>
    <w:r w:rsidRPr="009A1C4D">
      <w:rPr>
        <w:rFonts w:ascii="CDU Kievit Tab" w:hAnsi="CDU Kievit Tab"/>
        <w:iCs/>
        <w:noProof/>
        <w:sz w:val="18"/>
        <w:szCs w:val="18"/>
      </w:rPr>
      <w:t>53</w:t>
    </w:r>
    <w:r>
      <w:rPr>
        <w:rFonts w:ascii="CDU Kievit Tab" w:hAnsi="CDU Kievit Tab"/>
        <w:iCs/>
        <w:noProof/>
        <w:sz w:val="18"/>
        <w:szCs w:val="18"/>
      </w:rPr>
      <w:t xml:space="preserve"> </w:t>
    </w:r>
    <w:r w:rsidRPr="009A1C4D">
      <w:rPr>
        <w:rFonts w:ascii="CDU Kievit Tab" w:hAnsi="CDU Kievit Tab"/>
        <w:iCs/>
        <w:noProof/>
        <w:sz w:val="18"/>
        <w:szCs w:val="18"/>
      </w:rPr>
      <w:t>8</w:t>
    </w:r>
    <w:r w:rsidRPr="00896ED9">
      <w:rPr>
        <w:rFonts w:ascii="CDU Kievit Tab" w:hAnsi="CDU Kievit Tab"/>
        <w:iCs/>
        <w:noProof/>
        <w:sz w:val="18"/>
        <w:szCs w:val="18"/>
      </w:rPr>
      <w:t xml:space="preserve"> –</w:t>
    </w:r>
    <w:r>
      <w:rPr>
        <w:rFonts w:ascii="CDU Kievit Tab" w:hAnsi="CDU Kievit Tab"/>
        <w:iCs/>
        <w:noProof/>
        <w:sz w:val="18"/>
        <w:szCs w:val="18"/>
      </w:rPr>
      <w:t xml:space="preserve"> </w:t>
    </w:r>
    <w:r>
      <w:rPr>
        <w:rFonts w:ascii="CDU Kievit Tab" w:hAnsi="CDU Kievit Tab"/>
        <w:iCs/>
        <w:noProof/>
        <w:sz w:val="18"/>
        <w:szCs w:val="18"/>
      </w:rPr>
      <w:sym w:font="Wingdings 2" w:char="F037"/>
    </w:r>
    <w:r>
      <w:rPr>
        <w:rFonts w:ascii="CDU Kievit Tab" w:hAnsi="CDU Kievit Tab"/>
        <w:iCs/>
        <w:noProof/>
        <w:sz w:val="18"/>
        <w:szCs w:val="18"/>
      </w:rPr>
      <w:t xml:space="preserve"> 0 66 67 / 91 80 53 9 </w:t>
    </w:r>
    <w:r w:rsidRPr="00896ED9">
      <w:rPr>
        <w:rFonts w:ascii="CDU Kievit Tab" w:hAnsi="CDU Kievit Tab"/>
        <w:iCs/>
        <w:noProof/>
        <w:sz w:val="18"/>
        <w:szCs w:val="18"/>
      </w:rPr>
      <w:t>–</w:t>
    </w:r>
    <w:r>
      <w:rPr>
        <w:rFonts w:ascii="CDU Kievit Tab" w:hAnsi="CDU Kievit Tab"/>
        <w:iCs/>
        <w:noProof/>
        <w:sz w:val="18"/>
        <w:szCs w:val="18"/>
      </w:rPr>
      <w:t xml:space="preserve">  </w:t>
    </w:r>
    <w:r>
      <w:rPr>
        <w:rFonts w:ascii="CDU Kievit Tab" w:hAnsi="CDU Kievit Tab"/>
        <w:iCs/>
        <w:noProof/>
        <w:sz w:val="16"/>
        <w:szCs w:val="16"/>
      </w:rPr>
      <w:sym w:font="Wingdings" w:char="F02A"/>
    </w:r>
    <w:r>
      <w:rPr>
        <w:rFonts w:ascii="CDU Kievit Tab" w:hAnsi="CDU Kievit Tab"/>
        <w:iCs/>
        <w:noProof/>
        <w:sz w:val="16"/>
        <w:szCs w:val="16"/>
      </w:rPr>
      <w:t xml:space="preserve"> </w:t>
    </w:r>
    <w:hyperlink r:id="rId1" w:history="1">
      <w:r>
        <w:rPr>
          <w:rStyle w:val="Hyperlink"/>
          <w:rFonts w:ascii="CDU Kievit Tab" w:hAnsi="CDU Kievit Tab"/>
          <w:iCs/>
          <w:noProof/>
          <w:sz w:val="18"/>
          <w:szCs w:val="18"/>
        </w:rPr>
        <w:t>Tobias.Betz</w:t>
      </w:r>
      <w:r w:rsidRPr="00C31850">
        <w:rPr>
          <w:rStyle w:val="Hyperlink"/>
          <w:rFonts w:ascii="CDU Kievit Tab" w:hAnsi="CDU Kievit Tab"/>
          <w:iCs/>
          <w:noProof/>
          <w:sz w:val="18"/>
          <w:szCs w:val="18"/>
        </w:rPr>
        <w:t>@cdu-</w:t>
      </w:r>
      <w:r>
        <w:rPr>
          <w:rStyle w:val="Hyperlink"/>
          <w:rFonts w:ascii="CDU Kievit Tab" w:hAnsi="CDU Kievit Tab"/>
          <w:iCs/>
          <w:noProof/>
          <w:sz w:val="18"/>
          <w:szCs w:val="18"/>
        </w:rPr>
        <w:t>fraktion-steinau</w:t>
      </w:r>
      <w:r w:rsidRPr="00C31850">
        <w:rPr>
          <w:rStyle w:val="Hyperlink"/>
          <w:rFonts w:ascii="CDU Kievit Tab" w:hAnsi="CDU Kievit Tab"/>
          <w:iCs/>
          <w:noProof/>
          <w:sz w:val="18"/>
          <w:szCs w:val="18"/>
        </w:rPr>
        <w:t>.de</w:t>
      </w:r>
    </w:hyperlink>
    <w:r>
      <w:rPr>
        <w:rFonts w:ascii="CDU Kievit Tab" w:hAnsi="CDU Kievit Tab"/>
        <w:iCs/>
        <w:noProof/>
        <w:sz w:val="18"/>
        <w:szCs w:val="18"/>
      </w:rPr>
      <w:t xml:space="preserve"> </w:t>
    </w:r>
    <w:r w:rsidRPr="00896ED9">
      <w:rPr>
        <w:rStyle w:val="Hyperlink"/>
        <w:rFonts w:ascii="CDU Kievit Tab" w:hAnsi="CDU Kievit Tab"/>
        <w:color w:val="auto"/>
        <w:sz w:val="18"/>
        <w:szCs w:val="18"/>
        <w:u w:val="none"/>
      </w:rPr>
      <w:t>– www.</w:t>
    </w:r>
    <w:r>
      <w:rPr>
        <w:rStyle w:val="Hyperlink"/>
        <w:rFonts w:ascii="CDU Kievit Tab" w:hAnsi="CDU Kievit Tab"/>
        <w:color w:val="auto"/>
        <w:sz w:val="18"/>
        <w:szCs w:val="18"/>
        <w:u w:val="none"/>
      </w:rPr>
      <w:t>cdu-</w:t>
    </w:r>
    <w:r w:rsidRPr="00896ED9">
      <w:rPr>
        <w:rStyle w:val="Hyperlink"/>
        <w:rFonts w:ascii="CDU Kievit Tab" w:hAnsi="CDU Kievit Tab"/>
        <w:color w:val="auto"/>
        <w:sz w:val="18"/>
        <w:szCs w:val="18"/>
        <w:u w:val="none"/>
      </w:rPr>
      <w:t>steinau.de</w:t>
    </w:r>
  </w:p>
  <w:p w:rsidR="008A18FD" w:rsidRPr="00433988" w:rsidRDefault="008A18FD" w:rsidP="00433988">
    <w:pPr>
      <w:rPr>
        <w:rFonts w:ascii="CDU Kievit Tab" w:hAnsi="CDU Kievit Tab"/>
        <w:sz w:val="20"/>
        <w:szCs w:val="20"/>
      </w:rPr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F8D" w:rsidRDefault="00CB7F8D">
      <w:r>
        <w:separator/>
      </w:r>
    </w:p>
  </w:footnote>
  <w:footnote w:type="continuationSeparator" w:id="0">
    <w:p w:rsidR="00CB7F8D" w:rsidRDefault="00CB7F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8FD" w:rsidRPr="00D92779" w:rsidRDefault="008A18FD" w:rsidP="00D92779">
    <w:pPr>
      <w:pStyle w:val="Kopfzeile"/>
      <w:jc w:val="right"/>
      <w:rPr>
        <w:rFonts w:ascii="CDU Kievit Tab" w:hAnsi="CDU Kievit Tab"/>
      </w:rPr>
    </w:pPr>
  </w:p>
  <w:p w:rsidR="008A18FD" w:rsidRPr="00D92779" w:rsidRDefault="008A18FD" w:rsidP="00D92779">
    <w:pPr>
      <w:pStyle w:val="Kopfzeile"/>
      <w:jc w:val="right"/>
      <w:rPr>
        <w:rFonts w:ascii="CDU Kievit Tab" w:hAnsi="CDU Kievit Tab"/>
      </w:rPr>
    </w:pPr>
    <w:r w:rsidRPr="00D92779">
      <w:rPr>
        <w:rFonts w:ascii="CDU Kievit Tab" w:hAnsi="CDU Kievit Tab"/>
      </w:rPr>
      <w:t>Seite 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8FD" w:rsidRPr="00170444" w:rsidRDefault="008A18FD" w:rsidP="00985955">
    <w:pPr>
      <w:pStyle w:val="Kopfzeile"/>
      <w:tabs>
        <w:tab w:val="clear" w:pos="9072"/>
        <w:tab w:val="left" w:pos="1309"/>
        <w:tab w:val="right" w:pos="10206"/>
      </w:tabs>
      <w:ind w:right="-1136"/>
      <w:jc w:val="right"/>
      <w:rPr>
        <w:rFonts w:ascii="CDU Kievit Tab" w:hAnsi="CDU Kievit Tab"/>
        <w:b/>
        <w:color w:val="FF0000"/>
        <w:sz w:val="72"/>
        <w:szCs w:val="72"/>
      </w:rPr>
    </w:pPr>
    <w:r>
      <w:rPr>
        <w:rFonts w:ascii="CDU Kievit Tab" w:hAnsi="CDU Kievit Tab"/>
        <w:b/>
        <w:noProof/>
        <w:color w:val="FF0000"/>
        <w:sz w:val="72"/>
        <w:szCs w:val="72"/>
      </w:rPr>
      <w:drawing>
        <wp:inline distT="0" distB="0" distL="0" distR="0">
          <wp:extent cx="2989691" cy="594574"/>
          <wp:effectExtent l="19050" t="0" r="1159" b="0"/>
          <wp:docPr id="3" name="Bild 3" descr="C:\Users\Betz\Desktop\Logo_Fraktion_grau_Wapp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etz\Desktop\Logo_Fraktion_grau_Wapp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2287" cy="595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DU Kievit Tab" w:hAnsi="CDU Kievit Tab"/>
        <w:b/>
        <w:color w:val="FF0000"/>
        <w:sz w:val="72"/>
        <w:szCs w:val="72"/>
      </w:rPr>
      <w:t xml:space="preserve">          </w:t>
    </w:r>
    <w:r>
      <w:rPr>
        <w:rFonts w:ascii="CDU Kievit Tab" w:hAnsi="CDU Kievit Tab"/>
        <w:b/>
        <w:noProof/>
        <w:color w:val="FF0000"/>
        <w:sz w:val="72"/>
        <w:szCs w:val="72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56959"/>
    <w:multiLevelType w:val="hybridMultilevel"/>
    <w:tmpl w:val="AE78D8BA"/>
    <w:lvl w:ilvl="0" w:tplc="0407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4011A7F"/>
    <w:multiLevelType w:val="hybridMultilevel"/>
    <w:tmpl w:val="80862900"/>
    <w:lvl w:ilvl="0" w:tplc="0407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2">
    <w:nsid w:val="18163316"/>
    <w:multiLevelType w:val="hybridMultilevel"/>
    <w:tmpl w:val="0B20314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9BF781E"/>
    <w:multiLevelType w:val="hybridMultilevel"/>
    <w:tmpl w:val="CB7A8B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8947BF"/>
    <w:multiLevelType w:val="hybridMultilevel"/>
    <w:tmpl w:val="72A2517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9295E"/>
    <w:multiLevelType w:val="hybridMultilevel"/>
    <w:tmpl w:val="18689E92"/>
    <w:lvl w:ilvl="0" w:tplc="C2A2510E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0392E"/>
    <w:multiLevelType w:val="hybridMultilevel"/>
    <w:tmpl w:val="C1903D6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59A32F6"/>
    <w:multiLevelType w:val="hybridMultilevel"/>
    <w:tmpl w:val="B3427F7A"/>
    <w:lvl w:ilvl="0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FDD7708"/>
    <w:multiLevelType w:val="hybridMultilevel"/>
    <w:tmpl w:val="8A403E22"/>
    <w:lvl w:ilvl="0" w:tplc="0407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15D0800"/>
    <w:multiLevelType w:val="hybridMultilevel"/>
    <w:tmpl w:val="1BF4E074"/>
    <w:lvl w:ilvl="0" w:tplc="0407000F">
      <w:start w:val="1"/>
      <w:numFmt w:val="decimal"/>
      <w:lvlText w:val="%1.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10C351F"/>
    <w:multiLevelType w:val="hybridMultilevel"/>
    <w:tmpl w:val="2A788B1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3CF0C21"/>
    <w:multiLevelType w:val="hybridMultilevel"/>
    <w:tmpl w:val="DD6E414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ED7674"/>
    <w:multiLevelType w:val="hybridMultilevel"/>
    <w:tmpl w:val="013CBA06"/>
    <w:lvl w:ilvl="0" w:tplc="0407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3">
    <w:nsid w:val="4EC475F7"/>
    <w:multiLevelType w:val="hybridMultilevel"/>
    <w:tmpl w:val="C7DE0BC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F4B3E4E"/>
    <w:multiLevelType w:val="hybridMultilevel"/>
    <w:tmpl w:val="F68E5C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033619"/>
    <w:multiLevelType w:val="hybridMultilevel"/>
    <w:tmpl w:val="1114A87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11C436E"/>
    <w:multiLevelType w:val="hybridMultilevel"/>
    <w:tmpl w:val="2A7AD540"/>
    <w:lvl w:ilvl="0" w:tplc="0407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67F439A6"/>
    <w:multiLevelType w:val="hybridMultilevel"/>
    <w:tmpl w:val="C47C3D62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F134DB9"/>
    <w:multiLevelType w:val="hybridMultilevel"/>
    <w:tmpl w:val="E08279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3"/>
  </w:num>
  <w:num w:numId="4">
    <w:abstractNumId w:val="0"/>
  </w:num>
  <w:num w:numId="5">
    <w:abstractNumId w:val="17"/>
  </w:num>
  <w:num w:numId="6">
    <w:abstractNumId w:val="7"/>
  </w:num>
  <w:num w:numId="7">
    <w:abstractNumId w:val="16"/>
  </w:num>
  <w:num w:numId="8">
    <w:abstractNumId w:val="13"/>
  </w:num>
  <w:num w:numId="9">
    <w:abstractNumId w:val="8"/>
  </w:num>
  <w:num w:numId="10">
    <w:abstractNumId w:val="15"/>
  </w:num>
  <w:num w:numId="11">
    <w:abstractNumId w:val="2"/>
  </w:num>
  <w:num w:numId="12">
    <w:abstractNumId w:val="6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4"/>
  </w:num>
  <w:num w:numId="16">
    <w:abstractNumId w:val="9"/>
  </w:num>
  <w:num w:numId="17">
    <w:abstractNumId w:val="18"/>
  </w:num>
  <w:num w:numId="18">
    <w:abstractNumId w:val="5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evenAndOddHeaders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E4A"/>
    <w:rsid w:val="0000217C"/>
    <w:rsid w:val="000039BA"/>
    <w:rsid w:val="0000572E"/>
    <w:rsid w:val="00014149"/>
    <w:rsid w:val="00015942"/>
    <w:rsid w:val="00017C14"/>
    <w:rsid w:val="00023B93"/>
    <w:rsid w:val="00032BAD"/>
    <w:rsid w:val="000356AF"/>
    <w:rsid w:val="00040989"/>
    <w:rsid w:val="00041458"/>
    <w:rsid w:val="0005025F"/>
    <w:rsid w:val="000534F6"/>
    <w:rsid w:val="00055FA8"/>
    <w:rsid w:val="000571FF"/>
    <w:rsid w:val="00074FF8"/>
    <w:rsid w:val="00095EF9"/>
    <w:rsid w:val="000A024C"/>
    <w:rsid w:val="000B3415"/>
    <w:rsid w:val="000C193A"/>
    <w:rsid w:val="000C3F87"/>
    <w:rsid w:val="000D383A"/>
    <w:rsid w:val="000D3F6A"/>
    <w:rsid w:val="000D3F95"/>
    <w:rsid w:val="000D5492"/>
    <w:rsid w:val="000E5097"/>
    <w:rsid w:val="000E612E"/>
    <w:rsid w:val="000F0228"/>
    <w:rsid w:val="000F7EAA"/>
    <w:rsid w:val="00102753"/>
    <w:rsid w:val="001049B7"/>
    <w:rsid w:val="001174F1"/>
    <w:rsid w:val="0012150B"/>
    <w:rsid w:val="00130223"/>
    <w:rsid w:val="001421A7"/>
    <w:rsid w:val="0015055F"/>
    <w:rsid w:val="00154689"/>
    <w:rsid w:val="00161CE1"/>
    <w:rsid w:val="00170444"/>
    <w:rsid w:val="00184F69"/>
    <w:rsid w:val="00186ECF"/>
    <w:rsid w:val="001A0986"/>
    <w:rsid w:val="001B1AE4"/>
    <w:rsid w:val="001D24B2"/>
    <w:rsid w:val="001E64BC"/>
    <w:rsid w:val="001F19FC"/>
    <w:rsid w:val="001F50F1"/>
    <w:rsid w:val="00215282"/>
    <w:rsid w:val="0021539B"/>
    <w:rsid w:val="0022212F"/>
    <w:rsid w:val="00226AD1"/>
    <w:rsid w:val="002327D6"/>
    <w:rsid w:val="00233BF8"/>
    <w:rsid w:val="002401CB"/>
    <w:rsid w:val="00240686"/>
    <w:rsid w:val="00252094"/>
    <w:rsid w:val="002559BB"/>
    <w:rsid w:val="00261D14"/>
    <w:rsid w:val="0026384E"/>
    <w:rsid w:val="00275244"/>
    <w:rsid w:val="0027630B"/>
    <w:rsid w:val="002959E7"/>
    <w:rsid w:val="00297D02"/>
    <w:rsid w:val="002A2989"/>
    <w:rsid w:val="002A6BE2"/>
    <w:rsid w:val="002D2C3D"/>
    <w:rsid w:val="002D5107"/>
    <w:rsid w:val="002D756F"/>
    <w:rsid w:val="002F7498"/>
    <w:rsid w:val="00305BC1"/>
    <w:rsid w:val="00307F99"/>
    <w:rsid w:val="00311156"/>
    <w:rsid w:val="00320260"/>
    <w:rsid w:val="0033041A"/>
    <w:rsid w:val="00334FD5"/>
    <w:rsid w:val="00335DB9"/>
    <w:rsid w:val="003564B4"/>
    <w:rsid w:val="00364390"/>
    <w:rsid w:val="00375975"/>
    <w:rsid w:val="003835B3"/>
    <w:rsid w:val="00385C23"/>
    <w:rsid w:val="003930CF"/>
    <w:rsid w:val="003A1683"/>
    <w:rsid w:val="003A33D4"/>
    <w:rsid w:val="003A3B6C"/>
    <w:rsid w:val="003B4D87"/>
    <w:rsid w:val="003C142F"/>
    <w:rsid w:val="003C65DD"/>
    <w:rsid w:val="003D2C34"/>
    <w:rsid w:val="003D6970"/>
    <w:rsid w:val="003E24AC"/>
    <w:rsid w:val="004004AE"/>
    <w:rsid w:val="004014F8"/>
    <w:rsid w:val="00406CE7"/>
    <w:rsid w:val="004113D8"/>
    <w:rsid w:val="00421802"/>
    <w:rsid w:val="004305A4"/>
    <w:rsid w:val="00432D78"/>
    <w:rsid w:val="00433988"/>
    <w:rsid w:val="00443FC3"/>
    <w:rsid w:val="00452AF7"/>
    <w:rsid w:val="00466BD2"/>
    <w:rsid w:val="00471BFB"/>
    <w:rsid w:val="004856B9"/>
    <w:rsid w:val="00490B6A"/>
    <w:rsid w:val="00491668"/>
    <w:rsid w:val="004A415C"/>
    <w:rsid w:val="004D717E"/>
    <w:rsid w:val="004F20E9"/>
    <w:rsid w:val="004F255A"/>
    <w:rsid w:val="004F268C"/>
    <w:rsid w:val="004F7D52"/>
    <w:rsid w:val="00503566"/>
    <w:rsid w:val="00505CDD"/>
    <w:rsid w:val="00506F25"/>
    <w:rsid w:val="00507689"/>
    <w:rsid w:val="00510F65"/>
    <w:rsid w:val="00550646"/>
    <w:rsid w:val="0055178B"/>
    <w:rsid w:val="00551CED"/>
    <w:rsid w:val="005563E4"/>
    <w:rsid w:val="0055736C"/>
    <w:rsid w:val="00571FAC"/>
    <w:rsid w:val="00575465"/>
    <w:rsid w:val="0058383A"/>
    <w:rsid w:val="00585580"/>
    <w:rsid w:val="00595BCB"/>
    <w:rsid w:val="005C5C5E"/>
    <w:rsid w:val="005C7FE6"/>
    <w:rsid w:val="005D5522"/>
    <w:rsid w:val="005E4EB0"/>
    <w:rsid w:val="005E5551"/>
    <w:rsid w:val="005F018B"/>
    <w:rsid w:val="005F31A5"/>
    <w:rsid w:val="005F4251"/>
    <w:rsid w:val="006107D3"/>
    <w:rsid w:val="0062768A"/>
    <w:rsid w:val="00635382"/>
    <w:rsid w:val="00635E7D"/>
    <w:rsid w:val="006526AE"/>
    <w:rsid w:val="00655602"/>
    <w:rsid w:val="0065655F"/>
    <w:rsid w:val="0066452E"/>
    <w:rsid w:val="00672EBC"/>
    <w:rsid w:val="00683CDC"/>
    <w:rsid w:val="00691E02"/>
    <w:rsid w:val="006A0046"/>
    <w:rsid w:val="006A0FF4"/>
    <w:rsid w:val="006A53A4"/>
    <w:rsid w:val="006B1ED4"/>
    <w:rsid w:val="006B265B"/>
    <w:rsid w:val="006B5114"/>
    <w:rsid w:val="006B69AA"/>
    <w:rsid w:val="006D3063"/>
    <w:rsid w:val="006E0ABB"/>
    <w:rsid w:val="006F150D"/>
    <w:rsid w:val="006F1E4A"/>
    <w:rsid w:val="00713468"/>
    <w:rsid w:val="00723B74"/>
    <w:rsid w:val="00726DCA"/>
    <w:rsid w:val="007402BF"/>
    <w:rsid w:val="0074221F"/>
    <w:rsid w:val="007457B1"/>
    <w:rsid w:val="007459F3"/>
    <w:rsid w:val="00760471"/>
    <w:rsid w:val="007658E0"/>
    <w:rsid w:val="00765C72"/>
    <w:rsid w:val="007752C9"/>
    <w:rsid w:val="00782894"/>
    <w:rsid w:val="00794498"/>
    <w:rsid w:val="00796CA2"/>
    <w:rsid w:val="007C081F"/>
    <w:rsid w:val="007C0E48"/>
    <w:rsid w:val="007C1ECF"/>
    <w:rsid w:val="007C3011"/>
    <w:rsid w:val="007C30D9"/>
    <w:rsid w:val="007C3C4B"/>
    <w:rsid w:val="007D2AAF"/>
    <w:rsid w:val="007D32E9"/>
    <w:rsid w:val="007D6C4F"/>
    <w:rsid w:val="007E27E5"/>
    <w:rsid w:val="007E2AC3"/>
    <w:rsid w:val="007E3070"/>
    <w:rsid w:val="007F1E76"/>
    <w:rsid w:val="007F7BE3"/>
    <w:rsid w:val="008028C7"/>
    <w:rsid w:val="00811730"/>
    <w:rsid w:val="00813164"/>
    <w:rsid w:val="00813647"/>
    <w:rsid w:val="008154F4"/>
    <w:rsid w:val="00815A94"/>
    <w:rsid w:val="008217E7"/>
    <w:rsid w:val="00821FE4"/>
    <w:rsid w:val="00824464"/>
    <w:rsid w:val="0082541D"/>
    <w:rsid w:val="00826DCE"/>
    <w:rsid w:val="00833D68"/>
    <w:rsid w:val="008401A3"/>
    <w:rsid w:val="00846DAA"/>
    <w:rsid w:val="008648C0"/>
    <w:rsid w:val="0086498D"/>
    <w:rsid w:val="008728E8"/>
    <w:rsid w:val="0089009C"/>
    <w:rsid w:val="008907A5"/>
    <w:rsid w:val="00892AFD"/>
    <w:rsid w:val="00895F78"/>
    <w:rsid w:val="00896ED9"/>
    <w:rsid w:val="008A18FD"/>
    <w:rsid w:val="008B0DB0"/>
    <w:rsid w:val="008C2FEA"/>
    <w:rsid w:val="008E0596"/>
    <w:rsid w:val="008E5477"/>
    <w:rsid w:val="008E79E5"/>
    <w:rsid w:val="009078A3"/>
    <w:rsid w:val="0091324F"/>
    <w:rsid w:val="00937E14"/>
    <w:rsid w:val="009425C9"/>
    <w:rsid w:val="0094270D"/>
    <w:rsid w:val="0094396A"/>
    <w:rsid w:val="00947D71"/>
    <w:rsid w:val="00952765"/>
    <w:rsid w:val="009620D4"/>
    <w:rsid w:val="00985955"/>
    <w:rsid w:val="00992FE0"/>
    <w:rsid w:val="009947AB"/>
    <w:rsid w:val="009950AF"/>
    <w:rsid w:val="009A1C4D"/>
    <w:rsid w:val="009A3AC2"/>
    <w:rsid w:val="009B2F58"/>
    <w:rsid w:val="009D0AAF"/>
    <w:rsid w:val="009D58F4"/>
    <w:rsid w:val="009E4FDC"/>
    <w:rsid w:val="009E5FCE"/>
    <w:rsid w:val="009E7A4E"/>
    <w:rsid w:val="009F3A93"/>
    <w:rsid w:val="009F52CC"/>
    <w:rsid w:val="00A01A65"/>
    <w:rsid w:val="00A109BD"/>
    <w:rsid w:val="00A13107"/>
    <w:rsid w:val="00A168DE"/>
    <w:rsid w:val="00A2220F"/>
    <w:rsid w:val="00A23A07"/>
    <w:rsid w:val="00A377C2"/>
    <w:rsid w:val="00A50572"/>
    <w:rsid w:val="00A51AB6"/>
    <w:rsid w:val="00A5377F"/>
    <w:rsid w:val="00A61493"/>
    <w:rsid w:val="00A62B6B"/>
    <w:rsid w:val="00A71255"/>
    <w:rsid w:val="00A80BB7"/>
    <w:rsid w:val="00A81BEB"/>
    <w:rsid w:val="00A81C26"/>
    <w:rsid w:val="00A84A8E"/>
    <w:rsid w:val="00A85651"/>
    <w:rsid w:val="00A91BD5"/>
    <w:rsid w:val="00A925DF"/>
    <w:rsid w:val="00A95628"/>
    <w:rsid w:val="00AB3B0C"/>
    <w:rsid w:val="00AF15FB"/>
    <w:rsid w:val="00AF1C49"/>
    <w:rsid w:val="00B00411"/>
    <w:rsid w:val="00B01E70"/>
    <w:rsid w:val="00B04961"/>
    <w:rsid w:val="00B04A84"/>
    <w:rsid w:val="00B16553"/>
    <w:rsid w:val="00B16C7F"/>
    <w:rsid w:val="00B33AED"/>
    <w:rsid w:val="00B4018E"/>
    <w:rsid w:val="00B41AD9"/>
    <w:rsid w:val="00B44BE1"/>
    <w:rsid w:val="00B52A0F"/>
    <w:rsid w:val="00B630C1"/>
    <w:rsid w:val="00B6744C"/>
    <w:rsid w:val="00B73D1A"/>
    <w:rsid w:val="00B84E4E"/>
    <w:rsid w:val="00B940FD"/>
    <w:rsid w:val="00B96F40"/>
    <w:rsid w:val="00B96F57"/>
    <w:rsid w:val="00BA322C"/>
    <w:rsid w:val="00BA37E2"/>
    <w:rsid w:val="00BA42B7"/>
    <w:rsid w:val="00BB130A"/>
    <w:rsid w:val="00BB7605"/>
    <w:rsid w:val="00BC0392"/>
    <w:rsid w:val="00BC6E0F"/>
    <w:rsid w:val="00BD1BB2"/>
    <w:rsid w:val="00BD1F6C"/>
    <w:rsid w:val="00BD79AD"/>
    <w:rsid w:val="00BE5F08"/>
    <w:rsid w:val="00BE7017"/>
    <w:rsid w:val="00BE7028"/>
    <w:rsid w:val="00BF166C"/>
    <w:rsid w:val="00BF7B10"/>
    <w:rsid w:val="00C015D6"/>
    <w:rsid w:val="00C02B22"/>
    <w:rsid w:val="00C038FF"/>
    <w:rsid w:val="00C307F3"/>
    <w:rsid w:val="00C453CC"/>
    <w:rsid w:val="00C703E0"/>
    <w:rsid w:val="00C70B7B"/>
    <w:rsid w:val="00C73322"/>
    <w:rsid w:val="00C8392C"/>
    <w:rsid w:val="00C92BEE"/>
    <w:rsid w:val="00C92C11"/>
    <w:rsid w:val="00CA7E82"/>
    <w:rsid w:val="00CB0E4B"/>
    <w:rsid w:val="00CB4613"/>
    <w:rsid w:val="00CB7F8D"/>
    <w:rsid w:val="00CD1B0D"/>
    <w:rsid w:val="00CE09D6"/>
    <w:rsid w:val="00CF6C3A"/>
    <w:rsid w:val="00D002D7"/>
    <w:rsid w:val="00D01893"/>
    <w:rsid w:val="00D129D6"/>
    <w:rsid w:val="00D205A7"/>
    <w:rsid w:val="00D254F5"/>
    <w:rsid w:val="00D3460F"/>
    <w:rsid w:val="00D363C6"/>
    <w:rsid w:val="00D539B5"/>
    <w:rsid w:val="00D54B01"/>
    <w:rsid w:val="00D56AF9"/>
    <w:rsid w:val="00D61B92"/>
    <w:rsid w:val="00D70B76"/>
    <w:rsid w:val="00D738BC"/>
    <w:rsid w:val="00D74821"/>
    <w:rsid w:val="00D90EAC"/>
    <w:rsid w:val="00D92779"/>
    <w:rsid w:val="00D937A4"/>
    <w:rsid w:val="00D94316"/>
    <w:rsid w:val="00DA0C16"/>
    <w:rsid w:val="00DA1A92"/>
    <w:rsid w:val="00DB0AB2"/>
    <w:rsid w:val="00DB147D"/>
    <w:rsid w:val="00DB5FC2"/>
    <w:rsid w:val="00DC0518"/>
    <w:rsid w:val="00DC745A"/>
    <w:rsid w:val="00DE0B7C"/>
    <w:rsid w:val="00DE1C8B"/>
    <w:rsid w:val="00DE3B49"/>
    <w:rsid w:val="00DF1441"/>
    <w:rsid w:val="00DF4CA5"/>
    <w:rsid w:val="00DF520A"/>
    <w:rsid w:val="00DF6D84"/>
    <w:rsid w:val="00E07129"/>
    <w:rsid w:val="00E10C7B"/>
    <w:rsid w:val="00E155C3"/>
    <w:rsid w:val="00E15D13"/>
    <w:rsid w:val="00E24D81"/>
    <w:rsid w:val="00E277FB"/>
    <w:rsid w:val="00E31E4A"/>
    <w:rsid w:val="00E35209"/>
    <w:rsid w:val="00E4388A"/>
    <w:rsid w:val="00E47B67"/>
    <w:rsid w:val="00E50EB0"/>
    <w:rsid w:val="00E90580"/>
    <w:rsid w:val="00EA29AA"/>
    <w:rsid w:val="00EA4C50"/>
    <w:rsid w:val="00EA738C"/>
    <w:rsid w:val="00EB47C3"/>
    <w:rsid w:val="00EC72E1"/>
    <w:rsid w:val="00EE0C09"/>
    <w:rsid w:val="00EE19A8"/>
    <w:rsid w:val="00EE6F23"/>
    <w:rsid w:val="00EF1F2C"/>
    <w:rsid w:val="00F04868"/>
    <w:rsid w:val="00F10110"/>
    <w:rsid w:val="00F12FF2"/>
    <w:rsid w:val="00F1564B"/>
    <w:rsid w:val="00F20558"/>
    <w:rsid w:val="00F228AA"/>
    <w:rsid w:val="00F30F1F"/>
    <w:rsid w:val="00F31B0B"/>
    <w:rsid w:val="00F412A5"/>
    <w:rsid w:val="00F52580"/>
    <w:rsid w:val="00F67DBD"/>
    <w:rsid w:val="00F77CD0"/>
    <w:rsid w:val="00F81352"/>
    <w:rsid w:val="00F9126C"/>
    <w:rsid w:val="00F9414A"/>
    <w:rsid w:val="00FA1E64"/>
    <w:rsid w:val="00FA46EF"/>
    <w:rsid w:val="00FC2C4C"/>
    <w:rsid w:val="00FC39D7"/>
    <w:rsid w:val="00FE05B5"/>
    <w:rsid w:val="00FE20BC"/>
    <w:rsid w:val="00FF1499"/>
    <w:rsid w:val="00FF2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73322"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F16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BA42B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BA42B7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BA42B7"/>
    <w:rPr>
      <w:color w:val="0000FF"/>
      <w:u w:val="single"/>
    </w:rPr>
  </w:style>
  <w:style w:type="table" w:styleId="Tabellenraster">
    <w:name w:val="Table Grid"/>
    <w:basedOn w:val="NormaleTabelle"/>
    <w:rsid w:val="006A0F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semiHidden/>
    <w:rsid w:val="006B1ED4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F16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chwacheHervorhebung">
    <w:name w:val="Subtle Emphasis"/>
    <w:basedOn w:val="Absatz-Standardschriftart"/>
    <w:uiPriority w:val="19"/>
    <w:qFormat/>
    <w:rsid w:val="009950AF"/>
    <w:rPr>
      <w:i/>
      <w:iCs/>
      <w:color w:val="808080" w:themeColor="text1" w:themeTint="7F"/>
    </w:rPr>
  </w:style>
  <w:style w:type="paragraph" w:styleId="Listenabsatz">
    <w:name w:val="List Paragraph"/>
    <w:basedOn w:val="Standard"/>
    <w:uiPriority w:val="34"/>
    <w:qFormat/>
    <w:rsid w:val="00DE3B49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EA738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73322"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F16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BA42B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BA42B7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BA42B7"/>
    <w:rPr>
      <w:color w:val="0000FF"/>
      <w:u w:val="single"/>
    </w:rPr>
  </w:style>
  <w:style w:type="table" w:styleId="Tabellenraster">
    <w:name w:val="Table Grid"/>
    <w:basedOn w:val="NormaleTabelle"/>
    <w:rsid w:val="006A0F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semiHidden/>
    <w:rsid w:val="006B1ED4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F16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chwacheHervorhebung">
    <w:name w:val="Subtle Emphasis"/>
    <w:basedOn w:val="Absatz-Standardschriftart"/>
    <w:uiPriority w:val="19"/>
    <w:qFormat/>
    <w:rsid w:val="009950AF"/>
    <w:rPr>
      <w:i/>
      <w:iCs/>
      <w:color w:val="808080" w:themeColor="text1" w:themeTint="7F"/>
    </w:rPr>
  </w:style>
  <w:style w:type="paragraph" w:styleId="Listenabsatz">
    <w:name w:val="List Paragraph"/>
    <w:basedOn w:val="Standard"/>
    <w:uiPriority w:val="34"/>
    <w:qFormat/>
    <w:rsid w:val="00DE3B49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EA73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2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809808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756471">
                      <w:marLeft w:val="2928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30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ikolay.Herber@cdu-steinau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tz\AppData\Local\Microsoft\Windows\Temporary%20Internet%20Files\Content.Outlook\PK233MWO\Politik%20-%20CDU%20-%20100315%20Vorlag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0C11C-1DFE-4380-902F-134493C27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Politik - CDU - 100315 Vorlage</Template>
  <TotalTime>0</TotalTime>
  <Pages>1</Pages>
  <Words>105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766</CharactersWithSpaces>
  <SharedDoc>false</SharedDoc>
  <HLinks>
    <vt:vector size="6" baseType="variant">
      <vt:variant>
        <vt:i4>1114167</vt:i4>
      </vt:variant>
      <vt:variant>
        <vt:i4>0</vt:i4>
      </vt:variant>
      <vt:variant>
        <vt:i4>0</vt:i4>
      </vt:variant>
      <vt:variant>
        <vt:i4>5</vt:i4>
      </vt:variant>
      <vt:variant>
        <vt:lpwstr>mailto:michael.hohmann@cdu-steinau.de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Betz</dc:creator>
  <cp:lastModifiedBy>Christoph</cp:lastModifiedBy>
  <cp:revision>5</cp:revision>
  <cp:lastPrinted>2012-09-26T20:50:00Z</cp:lastPrinted>
  <dcterms:created xsi:type="dcterms:W3CDTF">2014-04-27T11:40:00Z</dcterms:created>
  <dcterms:modified xsi:type="dcterms:W3CDTF">2014-04-27T11:41:00Z</dcterms:modified>
</cp:coreProperties>
</file>